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5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101"/>
        <w:gridCol w:w="2693"/>
        <w:gridCol w:w="1560"/>
        <w:gridCol w:w="1467"/>
        <w:gridCol w:w="1134"/>
        <w:gridCol w:w="1718"/>
        <w:gridCol w:w="1242"/>
        <w:gridCol w:w="1417"/>
        <w:gridCol w:w="1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538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ind w:firstLine="480" w:firstLineChars="150"/>
              <w:jc w:val="left"/>
              <w:rPr>
                <w:rFonts w:ascii="Times New Roman" w:hAnsi="Times New Roman" w:eastAsia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Times New Roman" w:hAnsi="黑体" w:eastAsia="黑体"/>
                <w:bCs/>
                <w:kern w:val="0"/>
                <w:sz w:val="32"/>
                <w:szCs w:val="32"/>
              </w:rPr>
              <w:t>附件</w:t>
            </w:r>
            <w:r>
              <w:rPr>
                <w:rFonts w:ascii="Times New Roman" w:hAnsi="Times New Roman" w:eastAsia="黑体"/>
                <w:bCs/>
                <w:kern w:val="0"/>
                <w:sz w:val="32"/>
                <w:szCs w:val="32"/>
              </w:rPr>
              <w:t>1</w:t>
            </w:r>
          </w:p>
          <w:p>
            <w:pPr>
              <w:widowControl/>
              <w:spacing w:line="52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  <w:sz w:val="44"/>
                <w:szCs w:val="44"/>
              </w:rPr>
              <w:t>培训人员花名册</w:t>
            </w:r>
            <w:r>
              <w:rPr>
                <w:rFonts w:ascii="Times New Roman" w:hAnsi="Times New Roman" w:eastAsia="方正小标宋简体"/>
                <w:bCs/>
                <w:kern w:val="0"/>
                <w:sz w:val="44"/>
                <w:szCs w:val="4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538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kern w:val="0"/>
                <w:sz w:val="28"/>
                <w:szCs w:val="28"/>
              </w:rPr>
              <w:t>填报单位（签章）：</w:t>
            </w:r>
            <w:r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2020 </w:t>
            </w:r>
            <w:r>
              <w:rPr>
                <w:rFonts w:hint="eastAsia" w:ascii="Times New Roman" w:hAnsi="Times New Roman"/>
                <w:b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/>
                <w:b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身份证号码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培训人员身份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录用时间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合同期限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工作岗位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证书编号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培训时间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058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负责人（签章）：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 xml:space="preserve">              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填报人：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 xml:space="preserve">                        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报送时间：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2"/>
                <w:szCs w:val="22"/>
              </w:rPr>
              <w:t>日</w:t>
            </w:r>
          </w:p>
          <w:p>
            <w:pPr>
              <w:spacing w:line="520" w:lineRule="exact"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520" w:lineRule="exact"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3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填表说明：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．培训人员身份分为新录用人员和在岗人员</w:t>
      </w:r>
    </w:p>
    <w:p>
      <w:pPr>
        <w:spacing w:line="360" w:lineRule="exact"/>
        <w:ind w:firstLine="1632" w:firstLineChars="51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．证书编号可等取得培训合格证后再填写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531" w:right="2098" w:bottom="1531" w:left="1985" w:header="851" w:footer="1588" w:gutter="0"/>
          <w:paperSrc w:first="15" w:other="15"/>
          <w:pgNumType w:start="1"/>
          <w:cols w:space="0" w:num="1"/>
          <w:docGrid w:type="lines" w:linePitch="590" w:charSpace="-1024"/>
        </w:sectPr>
      </w:pPr>
    </w:p>
    <w:p>
      <w:pPr>
        <w:widowControl/>
        <w:jc w:val="left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hint="eastAsia" w:ascii="Times New Roman" w:hAnsi="黑体" w:eastAsia="黑体"/>
          <w:bCs/>
          <w:kern w:val="0"/>
          <w:sz w:val="32"/>
          <w:szCs w:val="32"/>
        </w:rPr>
        <w:t>附件</w:t>
      </w:r>
      <w:r>
        <w:rPr>
          <w:rFonts w:ascii="Times New Roman" w:hAnsi="Times New Roman" w:eastAsia="黑体"/>
          <w:bCs/>
          <w:kern w:val="0"/>
          <w:sz w:val="32"/>
          <w:szCs w:val="32"/>
        </w:rPr>
        <w:t>2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培训补贴使用承诺书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</w:p>
    <w:tbl>
      <w:tblPr>
        <w:tblStyle w:val="7"/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4"/>
        <w:gridCol w:w="1650"/>
        <w:gridCol w:w="278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96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</w:p>
        </w:tc>
        <w:tc>
          <w:tcPr>
            <w:tcW w:w="278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1977" w:type="dxa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96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申请预拨财政资金</w:t>
            </w:r>
          </w:p>
        </w:tc>
        <w:tc>
          <w:tcPr>
            <w:tcW w:w="6408" w:type="dxa"/>
            <w:gridSpan w:val="3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96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6408" w:type="dxa"/>
            <w:gridSpan w:val="3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96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项目责任人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</w:p>
        </w:tc>
        <w:tc>
          <w:tcPr>
            <w:tcW w:w="278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77" w:type="dxa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6" w:hRule="atLeast"/>
          <w:jc w:val="center"/>
        </w:trPr>
        <w:tc>
          <w:tcPr>
            <w:tcW w:w="9372" w:type="dxa"/>
            <w:gridSpan w:val="4"/>
            <w:vAlign w:val="center"/>
          </w:tcPr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申报单位承诺：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．本单位近三年信用状况良好，无严重失信行为。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．申报的所有材料均依据相关规定申报要求，据实提供。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．补贴资金获批后只用于企业职工培训使用。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>4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．若获批资金后未开展培训，主动退回补贴资金。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>5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．如违背以上承诺，愿意承担相关责任，同意有关主管部门将失信信息记入公共信用信息系统。严重失信的，同意在相关政府门户网站公开。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项目责任人（签名）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单位负责人（签名）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 xml:space="preserve">                                              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（公章）</w:t>
            </w:r>
          </w:p>
          <w:p>
            <w:pPr>
              <w:widowControl/>
              <w:spacing w:line="560" w:lineRule="exact"/>
              <w:ind w:firstLine="552" w:firstLineChars="200"/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 xml:space="preserve">                                            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小标宋简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方正小标宋简体"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400" w:lineRule="exact"/>
        <w:rPr>
          <w:rFonts w:ascii="Times New Roman" w:hAnsi="Times New Roman"/>
        </w:rPr>
        <w:sectPr>
          <w:pgSz w:w="11906" w:h="16838"/>
          <w:pgMar w:top="1701" w:right="1701" w:bottom="1701" w:left="1701" w:header="720" w:footer="1474" w:gutter="0"/>
          <w:cols w:space="0" w:num="1"/>
          <w:docGrid w:type="linesAndChars" w:linePitch="590" w:charSpace="-1024"/>
        </w:sectPr>
      </w:pPr>
      <w:bookmarkStart w:id="0" w:name="_GoBack"/>
      <w:bookmarkEnd w:id="0"/>
    </w:p>
    <w:p>
      <w:pPr>
        <w:spacing w:line="560" w:lineRule="exact"/>
        <w:rPr>
          <w:rFonts w:ascii="Times New Roman" w:hAnsi="Times New Roman" w:eastAsia="仿宋_GB2312"/>
          <w:color w:val="000000"/>
          <w:sz w:val="28"/>
          <w:szCs w:val="28"/>
        </w:rPr>
      </w:pPr>
    </w:p>
    <w:sectPr>
      <w:pgSz w:w="11906" w:h="16838"/>
      <w:pgMar w:top="2098" w:right="1531" w:bottom="1985" w:left="1531" w:header="720" w:footer="1474" w:gutter="0"/>
      <w:cols w:space="0" w:num="1"/>
      <w:docGrid w:type="lines" w:linePitch="590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溘冼_GB2312">
    <w:altName w:val="P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color w:val="FFFFFF"/>
        <w:sz w:val="28"/>
        <w:szCs w:val="28"/>
      </w:rPr>
      <w:t>—</w:t>
    </w:r>
    <w:r>
      <w:rPr>
        <w:rStyle w:val="9"/>
        <w:rFonts w:ascii="Times New Roman" w:hAnsi="Times New Roman"/>
        <w:sz w:val="28"/>
        <w:szCs w:val="28"/>
      </w:rPr>
      <w:t xml:space="preserve">— </w:t>
    </w: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3</w:t>
    </w:r>
    <w:r>
      <w:rPr>
        <w:rStyle w:val="9"/>
        <w:rFonts w:ascii="Times New Roman" w:hAnsi="Times New Roman"/>
        <w:sz w:val="28"/>
        <w:szCs w:val="28"/>
      </w:rPr>
      <w:fldChar w:fldCharType="end"/>
    </w:r>
    <w:r>
      <w:rPr>
        <w:rStyle w:val="9"/>
        <w:rFonts w:ascii="Times New Roman" w:hAnsi="Times New Roman"/>
        <w:sz w:val="28"/>
        <w:szCs w:val="28"/>
      </w:rPr>
      <w:t xml:space="preserve"> —</w:t>
    </w:r>
    <w:r>
      <w:rPr>
        <w:rStyle w:val="9"/>
        <w:rFonts w:ascii="Times New Roman" w:hAnsi="Times New Roman"/>
        <w:color w:val="FFFFFF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color w:val="FFFFFF"/>
        <w:sz w:val="28"/>
        <w:szCs w:val="28"/>
      </w:rPr>
      <w:t>—</w:t>
    </w:r>
    <w:r>
      <w:rPr>
        <w:rStyle w:val="9"/>
        <w:rFonts w:ascii="Times New Roman" w:hAnsi="Times New Roman"/>
        <w:sz w:val="28"/>
        <w:szCs w:val="28"/>
      </w:rPr>
      <w:t xml:space="preserve">— </w:t>
    </w: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4</w:t>
    </w:r>
    <w:r>
      <w:rPr>
        <w:rStyle w:val="9"/>
        <w:rFonts w:ascii="Times New Roman" w:hAnsi="Times New Roman"/>
        <w:sz w:val="28"/>
        <w:szCs w:val="28"/>
      </w:rPr>
      <w:fldChar w:fldCharType="end"/>
    </w:r>
    <w:r>
      <w:rPr>
        <w:rStyle w:val="9"/>
        <w:rFonts w:ascii="Times New Roman" w:hAnsi="Times New Roman"/>
        <w:sz w:val="28"/>
        <w:szCs w:val="28"/>
      </w:rPr>
      <w:t xml:space="preserve"> —</w:t>
    </w:r>
    <w:r>
      <w:rPr>
        <w:rStyle w:val="9"/>
        <w:rFonts w:ascii="Times New Roman" w:hAnsi="Times New Roman"/>
        <w:color w:val="FFFFFF"/>
        <w:sz w:val="28"/>
        <w:szCs w:val="28"/>
      </w:rPr>
      <w:t>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205"/>
  <w:drawingGridVerticalSpacing w:val="295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3310F48"/>
    <w:rsid w:val="00044E89"/>
    <w:rsid w:val="00055E8C"/>
    <w:rsid w:val="000757AE"/>
    <w:rsid w:val="000B3264"/>
    <w:rsid w:val="000D3091"/>
    <w:rsid w:val="00100345"/>
    <w:rsid w:val="001055E1"/>
    <w:rsid w:val="00194594"/>
    <w:rsid w:val="001973A0"/>
    <w:rsid w:val="00211AF8"/>
    <w:rsid w:val="0023424B"/>
    <w:rsid w:val="002412BF"/>
    <w:rsid w:val="00250F45"/>
    <w:rsid w:val="002648C7"/>
    <w:rsid w:val="00266C5E"/>
    <w:rsid w:val="00285366"/>
    <w:rsid w:val="00292E6F"/>
    <w:rsid w:val="002A13C1"/>
    <w:rsid w:val="002B1C3E"/>
    <w:rsid w:val="002B3312"/>
    <w:rsid w:val="00306E03"/>
    <w:rsid w:val="003223B5"/>
    <w:rsid w:val="0033115F"/>
    <w:rsid w:val="003475F1"/>
    <w:rsid w:val="00350592"/>
    <w:rsid w:val="0038368B"/>
    <w:rsid w:val="00385558"/>
    <w:rsid w:val="003B665E"/>
    <w:rsid w:val="003D10B0"/>
    <w:rsid w:val="003F1684"/>
    <w:rsid w:val="003F437C"/>
    <w:rsid w:val="004516D6"/>
    <w:rsid w:val="00516FB2"/>
    <w:rsid w:val="00553EAC"/>
    <w:rsid w:val="0055780E"/>
    <w:rsid w:val="00563775"/>
    <w:rsid w:val="006056AC"/>
    <w:rsid w:val="006071A6"/>
    <w:rsid w:val="00611615"/>
    <w:rsid w:val="00611E12"/>
    <w:rsid w:val="0061426F"/>
    <w:rsid w:val="00625FFE"/>
    <w:rsid w:val="0063064A"/>
    <w:rsid w:val="00656F86"/>
    <w:rsid w:val="006644F7"/>
    <w:rsid w:val="007075E4"/>
    <w:rsid w:val="007626D6"/>
    <w:rsid w:val="0079389E"/>
    <w:rsid w:val="007A2466"/>
    <w:rsid w:val="007C2847"/>
    <w:rsid w:val="007D3838"/>
    <w:rsid w:val="0082410D"/>
    <w:rsid w:val="00887F39"/>
    <w:rsid w:val="00891242"/>
    <w:rsid w:val="00893190"/>
    <w:rsid w:val="008962BB"/>
    <w:rsid w:val="008D5850"/>
    <w:rsid w:val="008F49B6"/>
    <w:rsid w:val="008F5F5D"/>
    <w:rsid w:val="00927F5E"/>
    <w:rsid w:val="00991775"/>
    <w:rsid w:val="009F7F3A"/>
    <w:rsid w:val="00A217E6"/>
    <w:rsid w:val="00A244B5"/>
    <w:rsid w:val="00A5013B"/>
    <w:rsid w:val="00A505B6"/>
    <w:rsid w:val="00A5654B"/>
    <w:rsid w:val="00AA0C03"/>
    <w:rsid w:val="00AC268F"/>
    <w:rsid w:val="00AC38F5"/>
    <w:rsid w:val="00B738D6"/>
    <w:rsid w:val="00BB7CE9"/>
    <w:rsid w:val="00BC1087"/>
    <w:rsid w:val="00BC7DE9"/>
    <w:rsid w:val="00C849B8"/>
    <w:rsid w:val="00C9409E"/>
    <w:rsid w:val="00CE60F2"/>
    <w:rsid w:val="00CE747E"/>
    <w:rsid w:val="00D61BEB"/>
    <w:rsid w:val="00DA1B35"/>
    <w:rsid w:val="00DA20A4"/>
    <w:rsid w:val="00DF1B76"/>
    <w:rsid w:val="00E42BF6"/>
    <w:rsid w:val="00E6210D"/>
    <w:rsid w:val="00E75F63"/>
    <w:rsid w:val="00E93A66"/>
    <w:rsid w:val="00ED417F"/>
    <w:rsid w:val="00F03847"/>
    <w:rsid w:val="00F14881"/>
    <w:rsid w:val="00F242E2"/>
    <w:rsid w:val="00F47567"/>
    <w:rsid w:val="00F61D27"/>
    <w:rsid w:val="00F66F79"/>
    <w:rsid w:val="00FA1BA0"/>
    <w:rsid w:val="00FA3EB9"/>
    <w:rsid w:val="00FB56AF"/>
    <w:rsid w:val="03310F48"/>
    <w:rsid w:val="03976DFD"/>
    <w:rsid w:val="05FB23B2"/>
    <w:rsid w:val="07F47927"/>
    <w:rsid w:val="15AC0E29"/>
    <w:rsid w:val="18DB1EF8"/>
    <w:rsid w:val="2067112C"/>
    <w:rsid w:val="22E7774C"/>
    <w:rsid w:val="26320902"/>
    <w:rsid w:val="29DC66AD"/>
    <w:rsid w:val="2D060BDB"/>
    <w:rsid w:val="30CC1720"/>
    <w:rsid w:val="364439A5"/>
    <w:rsid w:val="414C5BAB"/>
    <w:rsid w:val="4B2B5044"/>
    <w:rsid w:val="52305669"/>
    <w:rsid w:val="5A0B5E41"/>
    <w:rsid w:val="5C7E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iPriority w:val="99"/>
    <w:pPr>
      <w:autoSpaceDE w:val="0"/>
      <w:autoSpaceDN w:val="0"/>
      <w:adjustRightInd w:val="0"/>
      <w:spacing w:before="25"/>
      <w:ind w:left="113"/>
      <w:jc w:val="left"/>
    </w:pPr>
    <w:rPr>
      <w:rFonts w:ascii="Arial Unicode MS" w:hAnsi="Arial Unicode MS"/>
      <w:kern w:val="0"/>
      <w:sz w:val="20"/>
    </w:rPr>
  </w:style>
  <w:style w:type="paragraph" w:styleId="3">
    <w:name w:val="Date"/>
    <w:basedOn w:val="1"/>
    <w:next w:val="1"/>
    <w:link w:val="15"/>
    <w:uiPriority w:val="99"/>
    <w:pPr>
      <w:ind w:left="100" w:leftChars="2500"/>
    </w:p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uiPriority w:val="99"/>
    <w:rPr>
      <w:rFonts w:cs="Times New Roman"/>
    </w:rPr>
  </w:style>
  <w:style w:type="character" w:styleId="10">
    <w:name w:val="Hyperlink"/>
    <w:basedOn w:val="8"/>
    <w:uiPriority w:val="99"/>
    <w:rPr>
      <w:rFonts w:cs="Times New Roman"/>
      <w:color w:val="0563C1"/>
      <w:u w:val="single"/>
    </w:rPr>
  </w:style>
  <w:style w:type="character" w:customStyle="1" w:styleId="11">
    <w:name w:val="Body Text Char"/>
    <w:basedOn w:val="8"/>
    <w:link w:val="2"/>
    <w:locked/>
    <w:uiPriority w:val="99"/>
    <w:rPr>
      <w:rFonts w:ascii="Arial Unicode MS" w:hAnsi="Arial Unicode MS" w:eastAsia="Times New Roman" w:cs="Times New Roman"/>
      <w:sz w:val="24"/>
      <w:szCs w:val="24"/>
    </w:rPr>
  </w:style>
  <w:style w:type="character" w:customStyle="1" w:styleId="12">
    <w:name w:val="Header Char"/>
    <w:basedOn w:val="8"/>
    <w:link w:val="5"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Footer Char"/>
    <w:basedOn w:val="8"/>
    <w:link w:val="4"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4">
    <w:name w:val="线型"/>
    <w:basedOn w:val="1"/>
    <w:uiPriority w:val="99"/>
    <w:pPr>
      <w:widowControl/>
      <w:autoSpaceDE w:val="0"/>
      <w:autoSpaceDN w:val="0"/>
      <w:adjustRightInd w:val="0"/>
      <w:jc w:val="center"/>
    </w:pPr>
    <w:rPr>
      <w:rFonts w:ascii="溘冼_GB2312" w:hAnsi="Times New Roman" w:eastAsia="溘冼_GB2312"/>
      <w:kern w:val="0"/>
      <w:szCs w:val="20"/>
    </w:rPr>
  </w:style>
  <w:style w:type="character" w:customStyle="1" w:styleId="15">
    <w:name w:val="Date Char"/>
    <w:basedOn w:val="8"/>
    <w:link w:val="3"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6</Pages>
  <Words>317</Words>
  <Characters>1807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2020-02-11T03:52:00Z</dcterms:created>
  <dc:creator>小峰</dc:creator>
  <cp:lastModifiedBy>董小雷</cp:lastModifiedBy>
  <cp:lastPrinted>2020-02-07T09:12:00Z</cp:lastPrinted>
  <dcterms:modified xsi:type="dcterms:W3CDTF">2020-02-18T09:31:51Z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